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6CD" w:rsidRDefault="006216CD">
      <w:bookmarkStart w:id="0" w:name="_GoBack"/>
      <w:bookmarkEnd w:id="0"/>
    </w:p>
    <w:p w:rsidR="002331F9" w:rsidRDefault="0040692D">
      <w:r>
        <w:rPr>
          <w:noProof/>
          <w:color w:val="auto"/>
          <w:kern w:val="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753BAAE" wp14:editId="522D686C">
                <wp:simplePos x="0" y="0"/>
                <wp:positionH relativeFrom="column">
                  <wp:posOffset>-186690</wp:posOffset>
                </wp:positionH>
                <wp:positionV relativeFrom="paragraph">
                  <wp:posOffset>100330</wp:posOffset>
                </wp:positionV>
                <wp:extent cx="6408420" cy="993775"/>
                <wp:effectExtent l="0" t="0" r="11430" b="53975"/>
                <wp:wrapNone/>
                <wp:docPr id="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993775"/>
                          <a:chOff x="846" y="468"/>
                          <a:chExt cx="10092" cy="1565"/>
                        </a:xfrm>
                      </wpg:grpSpPr>
                      <wps:wsp>
                        <wps:cNvPr id="7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958" y="1132"/>
                            <a:ext cx="5964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331F9" w:rsidRDefault="002331F9" w:rsidP="002331F9">
                              <w:pPr>
                                <w:widowControl w:val="0"/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3"/>
                                  <w:szCs w:val="23"/>
                                </w:rPr>
                                <w:t>ENTE DI GESTIONE DELLE AREE PROTETTE</w:t>
                              </w:r>
                            </w:p>
                            <w:p w:rsidR="002331F9" w:rsidRDefault="002331F9" w:rsidP="002331F9">
                              <w:pPr>
                                <w:widowControl w:val="0"/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8"/>
                                  <w:szCs w:val="8"/>
                                </w:rPr>
                              </w:pPr>
                            </w:p>
                            <w:p w:rsidR="002331F9" w:rsidRDefault="002331F9" w:rsidP="002331F9">
                              <w:pPr>
                                <w:widowControl w:val="0"/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3"/>
                                  <w:szCs w:val="23"/>
                                </w:rPr>
                                <w:t>DEL TICINO E DEL LAGO MAGGIORE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8" name="Group 19"/>
                        <wpg:cNvGrpSpPr>
                          <a:grpSpLocks/>
                        </wpg:cNvGrpSpPr>
                        <wpg:grpSpPr bwMode="auto">
                          <a:xfrm>
                            <a:off x="846" y="468"/>
                            <a:ext cx="10092" cy="1565"/>
                            <a:chOff x="846" y="573"/>
                            <a:chExt cx="10092" cy="1565"/>
                          </a:xfrm>
                        </wpg:grpSpPr>
                        <wps:wsp>
                          <wps:cNvPr id="9" name="Line 6"/>
                          <wps:cNvCnPr/>
                          <wps:spPr bwMode="auto">
                            <a:xfrm>
                              <a:off x="846" y="2138"/>
                              <a:ext cx="10092" cy="0"/>
                            </a:xfrm>
                            <a:prstGeom prst="line">
                              <a:avLst/>
                            </a:prstGeom>
                            <a:noFill/>
                            <a:ln w="88900">
                              <a:solidFill>
                                <a:srgbClr val="CCCCCC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12" name="Picture 2" descr="Logo nuovo Re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46" y="573"/>
                              <a:ext cx="1587" cy="137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753BAAE" id="Group 20" o:spid="_x0000_s1026" style="position:absolute;margin-left:-14.7pt;margin-top:7.9pt;width:504.6pt;height:78.25pt;z-index:251658240" coordorigin="846,468" coordsize="10092,15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958;top:1132;width:5964;height: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anhMMA&#10;AADaAAAADwAAAGRycy9kb3ducmV2LnhtbESPS2vDMBCE74X+B7GF3ho5DajBiRL6INBrHoT2tlgb&#10;W9RaOZacKPn1VSHQ4zAz3zDzZXKtOFEfrGcN41EBgrjyxnKtYbddPU1BhIhssPVMGi4UYLm4v5tj&#10;afyZ13TaxFpkCIcSNTQxdqWUoWrIYRj5jjh7B987jFn2tTQ9njPctfK5KJR0aDkvNNjRe0PVz2Zw&#10;Gj7S1zEppSbD/qKOV/s2fI8taf34kF5nICKl+B++tT+Nhhf4u5Jv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anhMMAAADaAAAADwAAAAAAAAAAAAAAAACYAgAAZHJzL2Rv&#10;d25yZXYueG1sUEsFBgAAAAAEAAQA9QAAAIgDAAAAAA==&#10;" filled="f" stroked="f" insetpen="t">
                  <v:textbox inset="2.88pt,2.88pt,2.88pt,2.88pt">
                    <w:txbxContent>
                      <w:p w:rsidR="002331F9" w:rsidRDefault="002331F9" w:rsidP="002331F9">
                        <w:pPr>
                          <w:widowControl w:val="0"/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3"/>
                            <w:szCs w:val="23"/>
                          </w:rPr>
                          <w:t>ENTE DI GESTIONE DELLE AREE PROTETTE</w:t>
                        </w:r>
                      </w:p>
                      <w:p w:rsidR="002331F9" w:rsidRDefault="002331F9" w:rsidP="002331F9">
                        <w:pPr>
                          <w:widowControl w:val="0"/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8"/>
                            <w:szCs w:val="8"/>
                          </w:rPr>
                        </w:pPr>
                      </w:p>
                      <w:p w:rsidR="002331F9" w:rsidRDefault="002331F9" w:rsidP="002331F9">
                        <w:pPr>
                          <w:widowControl w:val="0"/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3"/>
                            <w:szCs w:val="23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3"/>
                            <w:szCs w:val="23"/>
                          </w:rPr>
                          <w:t>DEL TICINO E DEL LAGO MAGGIORE</w:t>
                        </w:r>
                      </w:p>
                    </w:txbxContent>
                  </v:textbox>
                </v:shape>
                <v:group id="Group 19" o:spid="_x0000_s1028" style="position:absolute;left:846;top:468;width:10092;height:1565" coordorigin="846,573" coordsize="10092,15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Line 6" o:spid="_x0000_s1029" style="position:absolute;visibility:visible;mso-wrap-style:square" from="846,2138" to="10938,2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qbwMMAAADaAAAADwAAAGRycy9kb3ducmV2LnhtbESPT4vCMBTE7wt+h/AEL4umiitajeIf&#10;xL1aPejt0TzbYvNSmlirn36zsLDHYWZ+wyxWrSlFQ7UrLCsYDiIQxKnVBWcKzqd9fwrCeWSNpWVS&#10;8CIHq2XnY4Gxtk8+UpP4TAQIuxgV5N5XsZQuzcmgG9iKOHg3Wxv0QdaZ1DU+A9yUchRFE2mw4LCQ&#10;Y0XbnNJ78jAKps3X4bprryc83Ix/f84umwuNlep12/UchKfW/4f/2t9awQx+r4Qb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qm8DDAAAA2gAAAA8AAAAAAAAAAAAA&#10;AAAAoQIAAGRycy9kb3ducmV2LnhtbFBLBQYAAAAABAAEAPkAAACRAwAAAAA=&#10;" strokecolor="#ccc" strokeweight="7pt">
                    <v:shadow color="#ccc"/>
                  </v:lin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Logo nuovo Reg" style="position:absolute;left:846;top:573;width:1587;height:13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W/qbCAAAA2wAAAA8AAABkcnMvZG93bnJldi54bWxET01rg0AQvRfyH5YJ9FbXBFKKcRNKIFBI&#10;KKg99Di4E5W6s4u7Neqv7xYKvc3jfU5+nEwvRhp8Z1nBJklBENdWd9wo+KjOTy8gfEDW2FsmBTN5&#10;OB5WDzlm2t65oLEMjYgh7DNU0IbgMil93ZJBn1hHHLmbHQyGCIdG6gHvMdz0cpumz9Jgx7GhRUen&#10;luqv8tsouMy1WzbLp1vK6vo+FunO+nmn1ON6et2DCDSFf/Gf+03H+Vv4/SUeIA8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1Vv6mwgAAANsAAAAPAAAAAAAAAAAAAAAAAJ8C&#10;AABkcnMvZG93bnJldi54bWxQSwUGAAAAAAQABAD3AAAAjgMAAAAA&#10;" insetpen="t">
                    <v:imagedata r:id="rId7" o:title="Logo nuovo Reg" chromakey="white"/>
                  </v:shape>
                </v:group>
              </v:group>
            </w:pict>
          </mc:Fallback>
        </mc:AlternateContent>
      </w:r>
    </w:p>
    <w:p w:rsidR="002331F9" w:rsidRDefault="002331F9"/>
    <w:p w:rsidR="002331F9" w:rsidRDefault="002331F9"/>
    <w:p w:rsidR="002331F9" w:rsidRDefault="007F232B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9935845</wp:posOffset>
                </wp:positionV>
                <wp:extent cx="6155690" cy="396240"/>
                <wp:effectExtent l="0" t="1270" r="1270" b="25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569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7620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331F9" w:rsidRDefault="002331F9" w:rsidP="002331F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77777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77777"/>
                                <w:sz w:val="21"/>
                                <w:szCs w:val="21"/>
                              </w:rPr>
                              <w:t>Sede legale: Località Villa Picchetta - 28062 CAMERI (NO) - Tel. 0321 517706 - Fax  0321 517707</w:t>
                            </w:r>
                          </w:p>
                          <w:p w:rsidR="002331F9" w:rsidRDefault="002331F9" w:rsidP="002331F9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77777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77777"/>
                                <w:sz w:val="21"/>
                                <w:szCs w:val="21"/>
                              </w:rPr>
                              <w:t>Codice Fiscale 94000090038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56.7pt;margin-top:782.35pt;width:484.7pt;height:31.2pt;z-index:251656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" filled="f" stroked="f" strokeweight="6pt" insetpen="t">
                <v:textbox inset="2.88pt,2.88pt,2.88pt,2.88pt">
                  <w:txbxContent>
                    <w:p w:rsidR="002331F9" w:rsidRDefault="002331F9" w:rsidP="002331F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777777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77777"/>
                          <w:sz w:val="21"/>
                          <w:szCs w:val="21"/>
                        </w:rPr>
                        <w:t xml:space="preserve">Sede legale: Località Villa Picchetta - 28062 CAMERI (NO) - Tel. 0321 517706 -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777777"/>
                          <w:sz w:val="21"/>
                          <w:szCs w:val="21"/>
                        </w:rPr>
                        <w:t>Fax  0321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777777"/>
                          <w:sz w:val="21"/>
                          <w:szCs w:val="21"/>
                        </w:rPr>
                        <w:t xml:space="preserve"> 517707</w:t>
                      </w:r>
                    </w:p>
                    <w:p w:rsidR="002331F9" w:rsidRDefault="002331F9" w:rsidP="002331F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777777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77777"/>
                          <w:sz w:val="21"/>
                          <w:szCs w:val="21"/>
                        </w:rPr>
                        <w:t>Codice Fiscale 94000090038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>
                <wp:simplePos x="0" y="0"/>
                <wp:positionH relativeFrom="column">
                  <wp:posOffset>720090</wp:posOffset>
                </wp:positionH>
                <wp:positionV relativeFrom="paragraph">
                  <wp:posOffset>9935845</wp:posOffset>
                </wp:positionV>
                <wp:extent cx="6191885" cy="0"/>
                <wp:effectExtent l="15240" t="10795" r="12700" b="8255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CCCCC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3D22B1E" id="Line 7" o:spid="_x0000_s1026" style="position:absolute;flip:y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from="56.7pt,782.35pt" to="544.25pt,7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" strokecolor="#ccc" strokeweight="1pt">
                <v:shadow color="#ccc"/>
              </v:line>
            </w:pict>
          </mc:Fallback>
        </mc:AlternateContent>
      </w:r>
    </w:p>
    <w:p w:rsidR="002331F9" w:rsidRDefault="002331F9"/>
    <w:p w:rsidR="002331F9" w:rsidRDefault="002331F9"/>
    <w:p w:rsidR="002331F9" w:rsidRDefault="002331F9"/>
    <w:p w:rsidR="002331F9" w:rsidRDefault="002331F9"/>
    <w:p w:rsidR="002331F9" w:rsidRDefault="002331F9"/>
    <w:p w:rsidR="00F67FA0" w:rsidRPr="00680C43" w:rsidRDefault="00F67FA0" w:rsidP="00F67FA0">
      <w:pPr>
        <w:rPr>
          <w:sz w:val="28"/>
          <w:szCs w:val="28"/>
          <w:u w:val="single"/>
        </w:rPr>
      </w:pPr>
      <w:r w:rsidRPr="00680C43">
        <w:rPr>
          <w:sz w:val="28"/>
          <w:szCs w:val="28"/>
          <w:u w:val="single"/>
        </w:rPr>
        <w:t>Comunicato stampa</w:t>
      </w:r>
    </w:p>
    <w:p w:rsidR="00ED7ED1" w:rsidRDefault="00ED7ED1" w:rsidP="00F67FA0">
      <w:pPr>
        <w:rPr>
          <w:sz w:val="24"/>
          <w:szCs w:val="24"/>
        </w:rPr>
      </w:pPr>
    </w:p>
    <w:p w:rsidR="00284C92" w:rsidRPr="00680C43" w:rsidRDefault="00F67FA0" w:rsidP="00F67FA0">
      <w:pPr>
        <w:jc w:val="center"/>
        <w:rPr>
          <w:b/>
          <w:sz w:val="32"/>
          <w:szCs w:val="32"/>
        </w:rPr>
      </w:pPr>
      <w:r w:rsidRPr="00680C43">
        <w:rPr>
          <w:b/>
          <w:sz w:val="32"/>
          <w:szCs w:val="32"/>
        </w:rPr>
        <w:t xml:space="preserve">Norme e indicazioni per la raccolta dei funghi nelle aree protette dell’ente AA.PP.  Ticino e lago Maggiore </w:t>
      </w:r>
    </w:p>
    <w:p w:rsidR="00284C92" w:rsidRDefault="00284C92" w:rsidP="008B7613">
      <w:pPr>
        <w:rPr>
          <w:sz w:val="24"/>
          <w:szCs w:val="24"/>
        </w:rPr>
      </w:pPr>
    </w:p>
    <w:p w:rsidR="00F67FA0" w:rsidRDefault="00F67FA0" w:rsidP="008B7613">
      <w:pPr>
        <w:rPr>
          <w:sz w:val="24"/>
          <w:szCs w:val="24"/>
        </w:rPr>
      </w:pPr>
      <w:r>
        <w:rPr>
          <w:sz w:val="24"/>
          <w:szCs w:val="24"/>
        </w:rPr>
        <w:t>La legge regionale 8 settembre 2014 n.7 ha modificato la legge re</w:t>
      </w:r>
      <w:r w:rsidR="001D1328">
        <w:rPr>
          <w:sz w:val="24"/>
          <w:szCs w:val="24"/>
        </w:rPr>
        <w:t>gionale 17 dicembre 2007 n. 24</w:t>
      </w:r>
      <w:r>
        <w:rPr>
          <w:sz w:val="24"/>
          <w:szCs w:val="24"/>
        </w:rPr>
        <w:t xml:space="preserve"> introducendo sostanziali modifiche in particolare sull’esercizio dell’attività di raccolta .</w:t>
      </w:r>
    </w:p>
    <w:p w:rsidR="00F67FA0" w:rsidRDefault="00F67FA0" w:rsidP="008B7613">
      <w:pPr>
        <w:rPr>
          <w:sz w:val="24"/>
          <w:szCs w:val="24"/>
        </w:rPr>
      </w:pPr>
      <w:r>
        <w:rPr>
          <w:sz w:val="24"/>
          <w:szCs w:val="24"/>
        </w:rPr>
        <w:t>Il nuovo titolo per la raccolta dei funghi, costituito dalla ricevuta di versamento, non avendo natura di provvedimento amministrativo non dovrà essere corredato dall’imposta di bollo e sarà valido in tutto il Piemonte .</w:t>
      </w:r>
    </w:p>
    <w:p w:rsidR="001D1328" w:rsidRDefault="00F67FA0" w:rsidP="008B7613">
      <w:pPr>
        <w:rPr>
          <w:sz w:val="24"/>
          <w:szCs w:val="24"/>
        </w:rPr>
      </w:pPr>
      <w:r>
        <w:rPr>
          <w:sz w:val="24"/>
          <w:szCs w:val="24"/>
        </w:rPr>
        <w:t>Si segnala ch</w:t>
      </w:r>
      <w:r w:rsidR="00E16F2E">
        <w:rPr>
          <w:sz w:val="24"/>
          <w:szCs w:val="24"/>
        </w:rPr>
        <w:t xml:space="preserve">e per alcune specie di funghi </w:t>
      </w:r>
      <w:r>
        <w:rPr>
          <w:sz w:val="24"/>
          <w:szCs w:val="24"/>
        </w:rPr>
        <w:t xml:space="preserve"> </w:t>
      </w:r>
      <w:r w:rsidR="001D1328">
        <w:rPr>
          <w:sz w:val="24"/>
          <w:szCs w:val="24"/>
        </w:rPr>
        <w:t xml:space="preserve">: </w:t>
      </w:r>
    </w:p>
    <w:p w:rsidR="001D1328" w:rsidRDefault="001D1328" w:rsidP="008B7613">
      <w:pPr>
        <w:rPr>
          <w:sz w:val="24"/>
          <w:szCs w:val="24"/>
        </w:rPr>
      </w:pPr>
      <w:r>
        <w:rPr>
          <w:sz w:val="24"/>
          <w:szCs w:val="24"/>
        </w:rPr>
        <w:t xml:space="preserve">chiodini o famigliola buona </w:t>
      </w:r>
      <w:r w:rsidRPr="001D1328">
        <w:rPr>
          <w:sz w:val="24"/>
          <w:szCs w:val="24"/>
        </w:rPr>
        <w:t>(</w:t>
      </w:r>
      <w:proofErr w:type="spellStart"/>
      <w:r w:rsidRPr="001D1328">
        <w:rPr>
          <w:sz w:val="24"/>
          <w:szCs w:val="24"/>
        </w:rPr>
        <w:t>Armillariella</w:t>
      </w:r>
      <w:proofErr w:type="spellEnd"/>
      <w:r w:rsidRPr="001D1328">
        <w:rPr>
          <w:sz w:val="24"/>
          <w:szCs w:val="24"/>
        </w:rPr>
        <w:t xml:space="preserve"> mellea)</w:t>
      </w:r>
    </w:p>
    <w:p w:rsidR="001D1328" w:rsidRPr="00B460CA" w:rsidRDefault="00F67FA0" w:rsidP="008B7613">
      <w:pPr>
        <w:rPr>
          <w:sz w:val="24"/>
          <w:szCs w:val="24"/>
          <w:lang w:val="en-US"/>
        </w:rPr>
      </w:pPr>
      <w:proofErr w:type="spellStart"/>
      <w:r w:rsidRPr="00B460CA">
        <w:rPr>
          <w:sz w:val="24"/>
          <w:szCs w:val="24"/>
          <w:lang w:val="en-US"/>
        </w:rPr>
        <w:t>prataioli</w:t>
      </w:r>
      <w:proofErr w:type="spellEnd"/>
      <w:r w:rsidRPr="00B460CA">
        <w:rPr>
          <w:sz w:val="24"/>
          <w:szCs w:val="24"/>
          <w:lang w:val="en-US"/>
        </w:rPr>
        <w:t xml:space="preserve"> </w:t>
      </w:r>
      <w:r w:rsidR="001D1328" w:rsidRPr="00B460CA">
        <w:rPr>
          <w:sz w:val="24"/>
          <w:szCs w:val="24"/>
          <w:lang w:val="en-US"/>
        </w:rPr>
        <w:t>(</w:t>
      </w:r>
      <w:proofErr w:type="spellStart"/>
      <w:r w:rsidR="001D1328" w:rsidRPr="00B460CA">
        <w:rPr>
          <w:sz w:val="24"/>
          <w:szCs w:val="24"/>
          <w:lang w:val="en-US"/>
        </w:rPr>
        <w:t>Agaricus</w:t>
      </w:r>
      <w:proofErr w:type="spellEnd"/>
      <w:r w:rsidR="001D1328" w:rsidRPr="00B460CA">
        <w:rPr>
          <w:sz w:val="24"/>
          <w:szCs w:val="24"/>
          <w:lang w:val="en-US"/>
        </w:rPr>
        <w:t xml:space="preserve"> </w:t>
      </w:r>
      <w:proofErr w:type="spellStart"/>
      <w:r w:rsidR="001D1328" w:rsidRPr="00B460CA">
        <w:rPr>
          <w:sz w:val="24"/>
          <w:szCs w:val="24"/>
          <w:lang w:val="en-US"/>
        </w:rPr>
        <w:t>campestris</w:t>
      </w:r>
      <w:proofErr w:type="spellEnd"/>
      <w:r w:rsidR="001D1328" w:rsidRPr="00B460CA">
        <w:rPr>
          <w:sz w:val="24"/>
          <w:szCs w:val="24"/>
          <w:lang w:val="en-US"/>
        </w:rPr>
        <w:t xml:space="preserve">, </w:t>
      </w:r>
      <w:proofErr w:type="spellStart"/>
      <w:r w:rsidR="001D1328" w:rsidRPr="00B460CA">
        <w:rPr>
          <w:sz w:val="24"/>
          <w:szCs w:val="24"/>
          <w:lang w:val="en-US"/>
        </w:rPr>
        <w:t>Agaricus</w:t>
      </w:r>
      <w:proofErr w:type="spellEnd"/>
      <w:r w:rsidR="001D1328" w:rsidRPr="00B460CA">
        <w:rPr>
          <w:sz w:val="24"/>
          <w:szCs w:val="24"/>
          <w:lang w:val="en-US"/>
        </w:rPr>
        <w:t xml:space="preserve"> </w:t>
      </w:r>
      <w:proofErr w:type="spellStart"/>
      <w:r w:rsidR="001D1328" w:rsidRPr="00B460CA">
        <w:rPr>
          <w:sz w:val="24"/>
          <w:szCs w:val="24"/>
          <w:lang w:val="en-US"/>
        </w:rPr>
        <w:t>macrosporus</w:t>
      </w:r>
      <w:proofErr w:type="spellEnd"/>
      <w:r w:rsidR="001D1328" w:rsidRPr="00B460CA">
        <w:rPr>
          <w:sz w:val="24"/>
          <w:szCs w:val="24"/>
          <w:lang w:val="en-US"/>
        </w:rPr>
        <w:t>)</w:t>
      </w:r>
    </w:p>
    <w:p w:rsidR="001D1328" w:rsidRDefault="00B460CA" w:rsidP="008B7613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1D1328">
        <w:rPr>
          <w:sz w:val="24"/>
          <w:szCs w:val="24"/>
        </w:rPr>
        <w:t xml:space="preserve">pecie diverse del genere </w:t>
      </w:r>
      <w:r w:rsidR="00F67FA0" w:rsidRPr="00F67FA0">
        <w:rPr>
          <w:sz w:val="24"/>
          <w:szCs w:val="24"/>
        </w:rPr>
        <w:t xml:space="preserve">Morchella, </w:t>
      </w:r>
    </w:p>
    <w:p w:rsidR="001D1328" w:rsidRDefault="001D1328" w:rsidP="008B7613">
      <w:pPr>
        <w:rPr>
          <w:sz w:val="24"/>
          <w:szCs w:val="24"/>
        </w:rPr>
      </w:pPr>
      <w:r>
        <w:rPr>
          <w:sz w:val="24"/>
          <w:szCs w:val="24"/>
        </w:rPr>
        <w:t>gambe secche (</w:t>
      </w:r>
      <w:proofErr w:type="spellStart"/>
      <w:r w:rsidRPr="001D1328">
        <w:rPr>
          <w:sz w:val="24"/>
          <w:szCs w:val="24"/>
        </w:rPr>
        <w:t>Marasmius</w:t>
      </w:r>
      <w:proofErr w:type="spellEnd"/>
      <w:r w:rsidRPr="001D1328">
        <w:rPr>
          <w:sz w:val="24"/>
          <w:szCs w:val="24"/>
        </w:rPr>
        <w:t xml:space="preserve"> </w:t>
      </w:r>
      <w:proofErr w:type="spellStart"/>
      <w:r w:rsidRPr="001D1328">
        <w:rPr>
          <w:sz w:val="24"/>
          <w:szCs w:val="24"/>
        </w:rPr>
        <w:t>oreades</w:t>
      </w:r>
      <w:proofErr w:type="spellEnd"/>
      <w:r>
        <w:rPr>
          <w:sz w:val="24"/>
          <w:szCs w:val="24"/>
        </w:rPr>
        <w:t>)</w:t>
      </w:r>
    </w:p>
    <w:p w:rsidR="001D1328" w:rsidRDefault="00F67FA0" w:rsidP="008B7613">
      <w:pPr>
        <w:rPr>
          <w:sz w:val="24"/>
          <w:szCs w:val="24"/>
        </w:rPr>
      </w:pPr>
      <w:r w:rsidRPr="00F67FA0">
        <w:rPr>
          <w:sz w:val="24"/>
          <w:szCs w:val="24"/>
        </w:rPr>
        <w:t>orecchione (</w:t>
      </w:r>
      <w:proofErr w:type="spellStart"/>
      <w:r w:rsidRPr="00F67FA0">
        <w:rPr>
          <w:sz w:val="24"/>
          <w:szCs w:val="24"/>
        </w:rPr>
        <w:t>Pleurotus</w:t>
      </w:r>
      <w:proofErr w:type="spellEnd"/>
      <w:r w:rsidRPr="00F67FA0">
        <w:rPr>
          <w:sz w:val="24"/>
          <w:szCs w:val="24"/>
        </w:rPr>
        <w:t xml:space="preserve"> </w:t>
      </w:r>
      <w:proofErr w:type="spellStart"/>
      <w:r w:rsidRPr="00F67FA0">
        <w:rPr>
          <w:sz w:val="24"/>
          <w:szCs w:val="24"/>
        </w:rPr>
        <w:t>ostreatus</w:t>
      </w:r>
      <w:proofErr w:type="spellEnd"/>
      <w:r w:rsidRPr="00F67FA0">
        <w:rPr>
          <w:sz w:val="24"/>
          <w:szCs w:val="24"/>
        </w:rPr>
        <w:t xml:space="preserve">), </w:t>
      </w:r>
    </w:p>
    <w:p w:rsidR="001D1328" w:rsidRDefault="001D1328" w:rsidP="008B761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coprino</w:t>
      </w:r>
      <w:proofErr w:type="spellEnd"/>
      <w:r>
        <w:rPr>
          <w:sz w:val="24"/>
          <w:szCs w:val="24"/>
        </w:rPr>
        <w:t xml:space="preserve"> chiomato ( </w:t>
      </w:r>
      <w:proofErr w:type="spellStart"/>
      <w:r w:rsidRPr="001D1328">
        <w:rPr>
          <w:sz w:val="24"/>
          <w:szCs w:val="24"/>
        </w:rPr>
        <w:t>Coprinus</w:t>
      </w:r>
      <w:proofErr w:type="spellEnd"/>
      <w:r w:rsidRPr="001D1328">
        <w:rPr>
          <w:sz w:val="24"/>
          <w:szCs w:val="24"/>
        </w:rPr>
        <w:t xml:space="preserve"> </w:t>
      </w:r>
      <w:proofErr w:type="spellStart"/>
      <w:r w:rsidRPr="001D1328">
        <w:rPr>
          <w:sz w:val="24"/>
          <w:szCs w:val="24"/>
        </w:rPr>
        <w:t>comatus</w:t>
      </w:r>
      <w:proofErr w:type="spellEnd"/>
      <w:r w:rsidR="00F67FA0" w:rsidRPr="00F67FA0">
        <w:rPr>
          <w:sz w:val="24"/>
          <w:szCs w:val="24"/>
        </w:rPr>
        <w:t xml:space="preserve"> </w:t>
      </w:r>
      <w:r>
        <w:rPr>
          <w:sz w:val="24"/>
          <w:szCs w:val="24"/>
        </w:rPr>
        <w:t>)</w:t>
      </w:r>
    </w:p>
    <w:p w:rsidR="001D1328" w:rsidRDefault="00F67FA0" w:rsidP="008B7613">
      <w:pPr>
        <w:rPr>
          <w:sz w:val="24"/>
          <w:szCs w:val="24"/>
        </w:rPr>
      </w:pPr>
      <w:r w:rsidRPr="00F67FA0">
        <w:rPr>
          <w:sz w:val="24"/>
          <w:szCs w:val="24"/>
        </w:rPr>
        <w:t xml:space="preserve">mazza di tamburo </w:t>
      </w:r>
      <w:r w:rsidR="001D1328">
        <w:rPr>
          <w:sz w:val="24"/>
          <w:szCs w:val="24"/>
        </w:rPr>
        <w:t xml:space="preserve">( </w:t>
      </w:r>
      <w:proofErr w:type="spellStart"/>
      <w:r w:rsidR="001D1328" w:rsidRPr="001D1328">
        <w:rPr>
          <w:sz w:val="24"/>
          <w:szCs w:val="24"/>
        </w:rPr>
        <w:t>Macrolepiota</w:t>
      </w:r>
      <w:proofErr w:type="spellEnd"/>
      <w:r w:rsidR="001D1328" w:rsidRPr="001D1328">
        <w:rPr>
          <w:sz w:val="24"/>
          <w:szCs w:val="24"/>
        </w:rPr>
        <w:t xml:space="preserve"> </w:t>
      </w:r>
      <w:proofErr w:type="spellStart"/>
      <w:r w:rsidR="001D1328" w:rsidRPr="001D1328">
        <w:rPr>
          <w:sz w:val="24"/>
          <w:szCs w:val="24"/>
        </w:rPr>
        <w:t>procera</w:t>
      </w:r>
      <w:proofErr w:type="spellEnd"/>
      <w:r w:rsidR="001D1328">
        <w:rPr>
          <w:sz w:val="24"/>
          <w:szCs w:val="24"/>
        </w:rPr>
        <w:t xml:space="preserve"> )</w:t>
      </w:r>
    </w:p>
    <w:p w:rsidR="00284C92" w:rsidRDefault="00F67FA0" w:rsidP="008B7613">
      <w:pPr>
        <w:rPr>
          <w:sz w:val="24"/>
          <w:szCs w:val="24"/>
        </w:rPr>
      </w:pPr>
      <w:r w:rsidRPr="00F67FA0">
        <w:rPr>
          <w:sz w:val="24"/>
          <w:szCs w:val="24"/>
        </w:rPr>
        <w:t xml:space="preserve">è consentita la raccolta senza nessun </w:t>
      </w:r>
      <w:r w:rsidR="00E16F2E">
        <w:rPr>
          <w:sz w:val="24"/>
          <w:szCs w:val="24"/>
        </w:rPr>
        <w:t xml:space="preserve"> onere da versare </w:t>
      </w:r>
      <w:r w:rsidR="001D1328">
        <w:rPr>
          <w:sz w:val="24"/>
          <w:szCs w:val="24"/>
        </w:rPr>
        <w:t xml:space="preserve">nel rispetto dei limiti della </w:t>
      </w:r>
      <w:proofErr w:type="spellStart"/>
      <w:r w:rsidR="001D1328">
        <w:rPr>
          <w:sz w:val="24"/>
          <w:szCs w:val="24"/>
        </w:rPr>
        <w:t>l.r</w:t>
      </w:r>
      <w:proofErr w:type="spellEnd"/>
      <w:r w:rsidR="001D1328">
        <w:rPr>
          <w:sz w:val="24"/>
          <w:szCs w:val="24"/>
        </w:rPr>
        <w:t xml:space="preserve">. </w:t>
      </w:r>
      <w:r w:rsidR="00CC3734">
        <w:rPr>
          <w:sz w:val="24"/>
          <w:szCs w:val="24"/>
        </w:rPr>
        <w:t xml:space="preserve">24/2007 </w:t>
      </w:r>
    </w:p>
    <w:p w:rsidR="001D1328" w:rsidRDefault="001D1328" w:rsidP="008B7613">
      <w:pPr>
        <w:rPr>
          <w:sz w:val="24"/>
          <w:szCs w:val="24"/>
        </w:rPr>
      </w:pPr>
    </w:p>
    <w:p w:rsidR="001D1328" w:rsidRDefault="00F67FA0" w:rsidP="008B7613">
      <w:pPr>
        <w:rPr>
          <w:sz w:val="24"/>
          <w:szCs w:val="24"/>
        </w:rPr>
      </w:pPr>
      <w:r>
        <w:rPr>
          <w:sz w:val="24"/>
          <w:szCs w:val="24"/>
        </w:rPr>
        <w:t>L’ente AA.PP. del T</w:t>
      </w:r>
      <w:r w:rsidR="001D1328">
        <w:rPr>
          <w:sz w:val="24"/>
          <w:szCs w:val="24"/>
        </w:rPr>
        <w:t xml:space="preserve">icino e lago Maggiore è soggetto </w:t>
      </w:r>
      <w:r>
        <w:rPr>
          <w:sz w:val="24"/>
          <w:szCs w:val="24"/>
        </w:rPr>
        <w:t xml:space="preserve"> titolato a ricevere i versamenti  </w:t>
      </w:r>
      <w:r w:rsidR="00CC3734">
        <w:rPr>
          <w:sz w:val="24"/>
          <w:szCs w:val="24"/>
        </w:rPr>
        <w:t xml:space="preserve">per l’ottenimento del titolo della raccolta che possono essere scelti secondo le opportunità di seguito evidenziate </w:t>
      </w:r>
      <w:r w:rsidR="001D1328">
        <w:rPr>
          <w:sz w:val="24"/>
          <w:szCs w:val="24"/>
        </w:rPr>
        <w:t>:</w:t>
      </w:r>
    </w:p>
    <w:p w:rsidR="00F67FA0" w:rsidRDefault="00F67FA0" w:rsidP="008B761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16F2E">
        <w:rPr>
          <w:sz w:val="24"/>
          <w:szCs w:val="24"/>
        </w:rPr>
        <w:tab/>
        <w:t xml:space="preserve">€ 5 per il titolo </w:t>
      </w:r>
      <w:r w:rsidR="00680C43">
        <w:rPr>
          <w:sz w:val="24"/>
          <w:szCs w:val="24"/>
        </w:rPr>
        <w:t xml:space="preserve"> </w:t>
      </w:r>
      <w:r w:rsidR="001D1328">
        <w:rPr>
          <w:sz w:val="24"/>
          <w:szCs w:val="24"/>
        </w:rPr>
        <w:t>al</w:t>
      </w:r>
      <w:r w:rsidR="00680C43">
        <w:rPr>
          <w:sz w:val="24"/>
          <w:szCs w:val="24"/>
        </w:rPr>
        <w:t xml:space="preserve">la raccolta funghi con </w:t>
      </w:r>
      <w:r w:rsidR="00E16F2E">
        <w:rPr>
          <w:sz w:val="24"/>
          <w:szCs w:val="24"/>
        </w:rPr>
        <w:t xml:space="preserve"> validità giornaliera</w:t>
      </w:r>
    </w:p>
    <w:p w:rsidR="00E16F2E" w:rsidRPr="00E16F2E" w:rsidRDefault="00E16F2E" w:rsidP="008B7613">
      <w:pPr>
        <w:rPr>
          <w:sz w:val="24"/>
          <w:szCs w:val="24"/>
        </w:rPr>
      </w:pPr>
      <w:r>
        <w:rPr>
          <w:sz w:val="24"/>
          <w:szCs w:val="24"/>
        </w:rPr>
        <w:tab/>
        <w:t>€</w:t>
      </w:r>
      <w:r w:rsidR="001D1328">
        <w:rPr>
          <w:sz w:val="24"/>
          <w:szCs w:val="24"/>
        </w:rPr>
        <w:t>10 per il titolo al</w:t>
      </w:r>
      <w:r w:rsidR="00680C43">
        <w:rPr>
          <w:sz w:val="24"/>
          <w:szCs w:val="24"/>
        </w:rPr>
        <w:t xml:space="preserve">la raccolta funghi con </w:t>
      </w:r>
      <w:r w:rsidRPr="00E16F2E">
        <w:rPr>
          <w:sz w:val="24"/>
          <w:szCs w:val="24"/>
        </w:rPr>
        <w:t>validità  settimanale</w:t>
      </w:r>
    </w:p>
    <w:p w:rsidR="00E16F2E" w:rsidRPr="00E16F2E" w:rsidRDefault="00E16F2E" w:rsidP="008B7613">
      <w:pPr>
        <w:rPr>
          <w:sz w:val="24"/>
          <w:szCs w:val="24"/>
        </w:rPr>
      </w:pPr>
      <w:r w:rsidRPr="00E16F2E">
        <w:rPr>
          <w:sz w:val="24"/>
          <w:szCs w:val="24"/>
        </w:rPr>
        <w:tab/>
        <w:t>€ 30 per il titolo</w:t>
      </w:r>
      <w:r w:rsidR="001D1328">
        <w:rPr>
          <w:sz w:val="24"/>
          <w:szCs w:val="24"/>
        </w:rPr>
        <w:t xml:space="preserve"> </w:t>
      </w:r>
      <w:r w:rsidR="00680C43">
        <w:rPr>
          <w:sz w:val="24"/>
          <w:szCs w:val="24"/>
        </w:rPr>
        <w:t xml:space="preserve"> </w:t>
      </w:r>
      <w:r w:rsidR="001D1328">
        <w:rPr>
          <w:sz w:val="24"/>
          <w:szCs w:val="24"/>
        </w:rPr>
        <w:t>al</w:t>
      </w:r>
      <w:r w:rsidR="00680C43">
        <w:rPr>
          <w:sz w:val="24"/>
          <w:szCs w:val="24"/>
        </w:rPr>
        <w:t xml:space="preserve">la raccolta funghi con </w:t>
      </w:r>
      <w:r w:rsidRPr="00E16F2E">
        <w:rPr>
          <w:sz w:val="24"/>
          <w:szCs w:val="24"/>
        </w:rPr>
        <w:t xml:space="preserve"> validità annuale </w:t>
      </w:r>
    </w:p>
    <w:p w:rsidR="00E16F2E" w:rsidRPr="00E16F2E" w:rsidRDefault="00E16F2E" w:rsidP="008B7613">
      <w:pPr>
        <w:rPr>
          <w:sz w:val="24"/>
          <w:szCs w:val="24"/>
        </w:rPr>
      </w:pPr>
      <w:r w:rsidRPr="00E16F2E">
        <w:rPr>
          <w:sz w:val="24"/>
          <w:szCs w:val="24"/>
        </w:rPr>
        <w:tab/>
        <w:t>€ 60 per il titolo</w:t>
      </w:r>
      <w:r w:rsidR="001D1328">
        <w:rPr>
          <w:sz w:val="24"/>
          <w:szCs w:val="24"/>
        </w:rPr>
        <w:t xml:space="preserve"> al</w:t>
      </w:r>
      <w:r w:rsidR="00680C43">
        <w:rPr>
          <w:sz w:val="24"/>
          <w:szCs w:val="24"/>
        </w:rPr>
        <w:t xml:space="preserve">la raccolta funghi con </w:t>
      </w:r>
      <w:r w:rsidRPr="00E16F2E">
        <w:rPr>
          <w:sz w:val="24"/>
          <w:szCs w:val="24"/>
        </w:rPr>
        <w:t xml:space="preserve"> validità biennale </w:t>
      </w:r>
    </w:p>
    <w:p w:rsidR="00E16F2E" w:rsidRDefault="00E16F2E" w:rsidP="008B7613">
      <w:pPr>
        <w:rPr>
          <w:sz w:val="24"/>
          <w:szCs w:val="24"/>
        </w:rPr>
      </w:pPr>
      <w:r w:rsidRPr="00E16F2E">
        <w:rPr>
          <w:sz w:val="24"/>
          <w:szCs w:val="24"/>
        </w:rPr>
        <w:tab/>
        <w:t xml:space="preserve">€ 90 per il titolo </w:t>
      </w:r>
      <w:r w:rsidR="001D1328">
        <w:rPr>
          <w:sz w:val="24"/>
          <w:szCs w:val="24"/>
        </w:rPr>
        <w:t>al</w:t>
      </w:r>
      <w:r w:rsidR="00680C43">
        <w:rPr>
          <w:sz w:val="24"/>
          <w:szCs w:val="24"/>
        </w:rPr>
        <w:t xml:space="preserve">la raccolta funghi con </w:t>
      </w:r>
      <w:r w:rsidRPr="00E16F2E">
        <w:rPr>
          <w:sz w:val="24"/>
          <w:szCs w:val="24"/>
        </w:rPr>
        <w:t xml:space="preserve"> validità triennale </w:t>
      </w:r>
    </w:p>
    <w:p w:rsidR="001D1328" w:rsidRDefault="001D1328" w:rsidP="008B7613">
      <w:pPr>
        <w:rPr>
          <w:sz w:val="24"/>
          <w:szCs w:val="24"/>
        </w:rPr>
      </w:pPr>
    </w:p>
    <w:p w:rsidR="001D1328" w:rsidRPr="00E16F2E" w:rsidRDefault="001D1328" w:rsidP="008B7613">
      <w:pPr>
        <w:rPr>
          <w:sz w:val="24"/>
          <w:szCs w:val="24"/>
        </w:rPr>
      </w:pPr>
    </w:p>
    <w:p w:rsidR="00CC3734" w:rsidRDefault="00E16F2E" w:rsidP="008B7613">
      <w:pPr>
        <w:rPr>
          <w:sz w:val="24"/>
          <w:szCs w:val="24"/>
        </w:rPr>
      </w:pPr>
      <w:r>
        <w:rPr>
          <w:sz w:val="24"/>
          <w:szCs w:val="24"/>
        </w:rPr>
        <w:t>I versam</w:t>
      </w:r>
      <w:r w:rsidR="00CC3734">
        <w:rPr>
          <w:sz w:val="24"/>
          <w:szCs w:val="24"/>
        </w:rPr>
        <w:t xml:space="preserve">enti possono essere effettuati </w:t>
      </w:r>
      <w:r>
        <w:rPr>
          <w:sz w:val="24"/>
          <w:szCs w:val="24"/>
        </w:rPr>
        <w:t xml:space="preserve"> su </w:t>
      </w:r>
      <w:r w:rsidR="00CC3734">
        <w:rPr>
          <w:sz w:val="24"/>
          <w:szCs w:val="24"/>
        </w:rPr>
        <w:t>:</w:t>
      </w:r>
    </w:p>
    <w:p w:rsidR="00CC3734" w:rsidRPr="00CC3734" w:rsidRDefault="00E16F2E" w:rsidP="00CC3734">
      <w:pPr>
        <w:pStyle w:val="Paragrafoelenco"/>
        <w:numPr>
          <w:ilvl w:val="0"/>
          <w:numId w:val="2"/>
        </w:numPr>
        <w:rPr>
          <w:rFonts w:cs="Arial"/>
        </w:rPr>
      </w:pPr>
      <w:r w:rsidRPr="00CC3734">
        <w:rPr>
          <w:sz w:val="24"/>
          <w:szCs w:val="24"/>
        </w:rPr>
        <w:t xml:space="preserve">bollettino di conto corrente postale N° </w:t>
      </w:r>
      <w:r w:rsidRPr="00CC3734">
        <w:rPr>
          <w:b/>
          <w:sz w:val="28"/>
          <w:szCs w:val="28"/>
        </w:rPr>
        <w:t xml:space="preserve">17469289 </w:t>
      </w:r>
    </w:p>
    <w:p w:rsidR="00284C92" w:rsidRPr="00CC3734" w:rsidRDefault="00E16F2E" w:rsidP="00CC3734">
      <w:pPr>
        <w:pStyle w:val="Paragrafoelenco"/>
        <w:numPr>
          <w:ilvl w:val="0"/>
          <w:numId w:val="2"/>
        </w:numPr>
        <w:rPr>
          <w:rFonts w:cs="Arial"/>
        </w:rPr>
      </w:pPr>
      <w:r w:rsidRPr="00CC3734">
        <w:rPr>
          <w:sz w:val="24"/>
          <w:szCs w:val="24"/>
        </w:rPr>
        <w:t>bonifico bancario utilizzando il seguente iban</w:t>
      </w:r>
      <w:r w:rsidRPr="00CC3734">
        <w:rPr>
          <w:b/>
          <w:sz w:val="28"/>
          <w:szCs w:val="28"/>
        </w:rPr>
        <w:t xml:space="preserve"> </w:t>
      </w:r>
      <w:r w:rsidR="00680C43" w:rsidRPr="00CC3734">
        <w:rPr>
          <w:rFonts w:cs="Arial"/>
          <w:b/>
          <w:sz w:val="24"/>
          <w:szCs w:val="24"/>
        </w:rPr>
        <w:t>IT 39 B 03069 45250 100000300004</w:t>
      </w:r>
      <w:r w:rsidR="00680C43" w:rsidRPr="00CC3734">
        <w:rPr>
          <w:rFonts w:cs="Arial"/>
        </w:rPr>
        <w:t xml:space="preserve">  </w:t>
      </w:r>
    </w:p>
    <w:p w:rsidR="00680C43" w:rsidRPr="00680C43" w:rsidRDefault="00680C43" w:rsidP="008B7613">
      <w:pPr>
        <w:rPr>
          <w:sz w:val="24"/>
          <w:szCs w:val="24"/>
        </w:rPr>
      </w:pPr>
    </w:p>
    <w:p w:rsidR="00284C92" w:rsidRDefault="00284C92" w:rsidP="008B7613">
      <w:pPr>
        <w:rPr>
          <w:sz w:val="24"/>
          <w:szCs w:val="24"/>
        </w:rPr>
      </w:pPr>
    </w:p>
    <w:p w:rsidR="00284C92" w:rsidRDefault="00284C92" w:rsidP="008B7613">
      <w:pPr>
        <w:rPr>
          <w:sz w:val="24"/>
          <w:szCs w:val="24"/>
        </w:rPr>
      </w:pPr>
    </w:p>
    <w:p w:rsidR="00284C92" w:rsidRDefault="00284C92" w:rsidP="008B7613">
      <w:pPr>
        <w:rPr>
          <w:sz w:val="24"/>
          <w:szCs w:val="24"/>
        </w:rPr>
      </w:pPr>
    </w:p>
    <w:p w:rsidR="00284C92" w:rsidRDefault="00284C92" w:rsidP="008B7613">
      <w:pPr>
        <w:rPr>
          <w:sz w:val="24"/>
          <w:szCs w:val="24"/>
        </w:rPr>
      </w:pPr>
    </w:p>
    <w:p w:rsidR="001D1328" w:rsidRDefault="001D1328" w:rsidP="008B7613">
      <w:pPr>
        <w:rPr>
          <w:sz w:val="24"/>
          <w:szCs w:val="24"/>
        </w:rPr>
      </w:pPr>
    </w:p>
    <w:p w:rsidR="001D1328" w:rsidRDefault="001D1328" w:rsidP="008B7613">
      <w:pPr>
        <w:rPr>
          <w:sz w:val="24"/>
          <w:szCs w:val="24"/>
        </w:rPr>
      </w:pPr>
    </w:p>
    <w:p w:rsidR="001D1328" w:rsidRDefault="001D1328" w:rsidP="008B7613">
      <w:pPr>
        <w:rPr>
          <w:sz w:val="24"/>
          <w:szCs w:val="24"/>
        </w:rPr>
      </w:pPr>
    </w:p>
    <w:p w:rsidR="001D1328" w:rsidRDefault="001D1328" w:rsidP="008B7613">
      <w:pPr>
        <w:rPr>
          <w:sz w:val="24"/>
          <w:szCs w:val="24"/>
        </w:rPr>
      </w:pPr>
    </w:p>
    <w:p w:rsidR="001D1328" w:rsidRDefault="001D1328" w:rsidP="008B7613">
      <w:pPr>
        <w:rPr>
          <w:sz w:val="24"/>
          <w:szCs w:val="24"/>
        </w:rPr>
      </w:pPr>
    </w:p>
    <w:p w:rsidR="001D1328" w:rsidRDefault="001D1328" w:rsidP="008B7613">
      <w:pPr>
        <w:rPr>
          <w:sz w:val="24"/>
          <w:szCs w:val="24"/>
        </w:rPr>
      </w:pPr>
    </w:p>
    <w:p w:rsidR="0040692D" w:rsidRDefault="0040692D" w:rsidP="00F67FA0">
      <w:pPr>
        <w:jc w:val="center"/>
        <w:rPr>
          <w:sz w:val="24"/>
          <w:szCs w:val="24"/>
        </w:rPr>
      </w:pPr>
    </w:p>
    <w:p w:rsidR="00284C92" w:rsidRDefault="00284C92">
      <w:pPr>
        <w:rPr>
          <w:sz w:val="24"/>
          <w:szCs w:val="24"/>
        </w:rPr>
      </w:pPr>
    </w:p>
    <w:p w:rsidR="00321CAC" w:rsidRDefault="00321CAC"/>
    <w:p w:rsidR="00321CAC" w:rsidRDefault="0040692D">
      <w:r>
        <w:rPr>
          <w:rFonts w:ascii="Arial" w:hAnsi="Arial" w:cs="Arial"/>
          <w:b/>
          <w:bCs/>
          <w:noProof/>
          <w:color w:val="777777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B731A1" wp14:editId="75F799D8">
                <wp:simplePos x="0" y="0"/>
                <wp:positionH relativeFrom="column">
                  <wp:posOffset>-137160</wp:posOffset>
                </wp:positionH>
                <wp:positionV relativeFrom="paragraph">
                  <wp:posOffset>5715</wp:posOffset>
                </wp:positionV>
                <wp:extent cx="6629400" cy="581660"/>
                <wp:effectExtent l="0" t="0" r="0" b="8890"/>
                <wp:wrapNone/>
                <wp:docPr id="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9400" cy="581660"/>
                          <a:chOff x="846" y="14864"/>
                          <a:chExt cx="10440" cy="916"/>
                        </a:xfrm>
                      </wpg:grpSpPr>
                      <wps:wsp>
                        <wps:cNvPr id="2" name="Line 16"/>
                        <wps:cNvCnPr/>
                        <wps:spPr bwMode="auto">
                          <a:xfrm flipV="1">
                            <a:off x="1026" y="14864"/>
                            <a:ext cx="9900" cy="1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CBCBC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46" y="15060"/>
                            <a:ext cx="10440" cy="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CBCBCB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8266F" w:rsidRDefault="0028266F" w:rsidP="0028266F">
                              <w:pPr>
                                <w:widowControl w:val="0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1"/>
                                  <w:szCs w:val="21"/>
                                </w:rPr>
                                <w:t>Sede legale: Località Villa Picchetta - 28062 CAMERI (NO) - Tel. 0321 517706 - Fax  0321 517707</w:t>
                              </w:r>
                            </w:p>
                            <w:p w:rsidR="0028266F" w:rsidRDefault="0028266F" w:rsidP="0028266F">
                              <w:pPr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777777"/>
                                  <w:sz w:val="21"/>
                                  <w:szCs w:val="21"/>
                                </w:rPr>
                                <w:t>Codice Fiscale 94000090038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13B731A1" id="Group 24" o:spid="_x0000_s1032" style="position:absolute;margin-left:-10.8pt;margin-top:.45pt;width:522pt;height:45.8pt;z-index:251659264" coordorigin="846,14864" coordsize="10440,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">
                <v:line id="Line 16" o:spid="_x0000_s1033" style="position:absolute;flip:y;visibility:visible;mso-wrap-style:square" from="1026,14864" to="10926,148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QwK8MAAADaAAAADwAAAGRycy9kb3ducmV2LnhtbESP0WrCQBRE3wv+w3IFX4rZNA8iaVYp&#10;YmmwQlH7AZfsNYnN3o3ZbZL+vSsUfBxm5gyTrUfTiJ46V1tW8BLFIIgLq2suFXyf3udLEM4ja2ws&#10;k4I/crBeTZ4yTLUd+ED90ZciQNilqKDyvk2ldEVFBl1kW+LgnW1n0AfZlVJ3OAS4aWQSxwtpsOaw&#10;UGFLm4qKn+OvUZA/l3vCy+fykuDu+vWxHa4+HpSaTce3VxCeRv8I/7dzrSCB+5VwA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kMCvDAAAA2gAAAA8AAAAAAAAAAAAA&#10;AAAAoQIAAGRycy9kb3ducmV2LnhtbFBLBQYAAAAABAAEAPkAAACRAwAAAAA=&#10;" strokecolor="#cbcbcb" strokeweight="1pt"/>
                <v:shape id="Text Box 23" o:spid="_x0000_s1034" type="#_x0000_t202" style="position:absolute;left:846;top:15060;width:1044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c07cMA&#10;AADaAAAADwAAAGRycy9kb3ducmV2LnhtbESPQWvCQBSE74L/YXlCb7pJFdHoKm2hEATRWsHrY/eZ&#10;BLNvQ3Yb03/vFgoeh5n5hllve1uLjlpfOVaQThIQxNqZigsF5+/P8QKED8gGa8ek4Jc8bDfDwRoz&#10;4+78Rd0pFCJC2GeooAyhyaT0uiSLfuIa4uhdXWsxRNkW0rR4j3Bby9ckmUuLFceFEhv6KEnfTj9W&#10;QTebLtNdurvgfq6794Oe5cdFrtTLqH9bgQjUh2f4v50bBVP4uxJvgN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c07cMAAADaAAAADwAAAAAAAAAAAAAAAACYAgAAZHJzL2Rv&#10;d25yZXYueG1sUEsFBgAAAAAEAAQA9QAAAIgDAAAAAA==&#10;" stroked="f" strokecolor="#cbcbcb">
                  <v:textbox>
                    <w:txbxContent>
                      <w:p w:rsidR="0028266F" w:rsidRDefault="0028266F" w:rsidP="0028266F">
                        <w:pPr>
                          <w:widowControl w:val="0"/>
                          <w:jc w:val="center"/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1"/>
                            <w:szCs w:val="21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1"/>
                            <w:szCs w:val="21"/>
                          </w:rPr>
                          <w:t xml:space="preserve">Sede legale: Località Villa Picchetta - 28062 CAMERI (NO) - Tel. 0321 517706 - </w:t>
                        </w:r>
                        <w:proofErr w:type="gramStart"/>
                        <w:r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1"/>
                            <w:szCs w:val="21"/>
                          </w:rPr>
                          <w:t>Fax  0321</w:t>
                        </w:r>
                        <w:proofErr w:type="gramEnd"/>
                        <w:r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1"/>
                            <w:szCs w:val="21"/>
                          </w:rPr>
                          <w:t xml:space="preserve"> 517707</w:t>
                        </w:r>
                      </w:p>
                      <w:p w:rsidR="0028266F" w:rsidRDefault="0028266F" w:rsidP="0028266F">
                        <w:pPr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777777"/>
                            <w:sz w:val="21"/>
                            <w:szCs w:val="21"/>
                          </w:rPr>
                          <w:t>Codice Fiscale 94000090038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321CAC" w:rsidSect="002331F9">
      <w:pgSz w:w="11906" w:h="16838" w:code="9"/>
      <w:pgMar w:top="284" w:right="1134" w:bottom="794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A2C80"/>
    <w:multiLevelType w:val="hybridMultilevel"/>
    <w:tmpl w:val="EF9CFD8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78A3730"/>
    <w:multiLevelType w:val="hybridMultilevel"/>
    <w:tmpl w:val="CD20E5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92D"/>
    <w:rsid w:val="000537A6"/>
    <w:rsid w:val="00077910"/>
    <w:rsid w:val="000850DE"/>
    <w:rsid w:val="000C13D4"/>
    <w:rsid w:val="000D1A83"/>
    <w:rsid w:val="000F57A4"/>
    <w:rsid w:val="001659F2"/>
    <w:rsid w:val="001D1328"/>
    <w:rsid w:val="002331F9"/>
    <w:rsid w:val="0028266F"/>
    <w:rsid w:val="00284C92"/>
    <w:rsid w:val="003053B2"/>
    <w:rsid w:val="00321CAC"/>
    <w:rsid w:val="0040692D"/>
    <w:rsid w:val="004503A4"/>
    <w:rsid w:val="00452E96"/>
    <w:rsid w:val="006216CD"/>
    <w:rsid w:val="00680C43"/>
    <w:rsid w:val="00726A5C"/>
    <w:rsid w:val="007F232B"/>
    <w:rsid w:val="008B7613"/>
    <w:rsid w:val="009063EA"/>
    <w:rsid w:val="009B45C4"/>
    <w:rsid w:val="00AD6ABB"/>
    <w:rsid w:val="00B372EE"/>
    <w:rsid w:val="00B4063A"/>
    <w:rsid w:val="00B460CA"/>
    <w:rsid w:val="00B701C9"/>
    <w:rsid w:val="00BD3D21"/>
    <w:rsid w:val="00CC3734"/>
    <w:rsid w:val="00D85F55"/>
    <w:rsid w:val="00DF52D8"/>
    <w:rsid w:val="00E16F2E"/>
    <w:rsid w:val="00ED7ED1"/>
    <w:rsid w:val="00F15BE8"/>
    <w:rsid w:val="00F4142B"/>
    <w:rsid w:val="00F6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5a5a5a,#cbcbc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31F9"/>
    <w:rPr>
      <w:color w:val="000000"/>
      <w:kern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ED7ED1"/>
    <w:pPr>
      <w:spacing w:line="360" w:lineRule="auto"/>
      <w:ind w:firstLine="720"/>
      <w:jc w:val="both"/>
    </w:pPr>
    <w:rPr>
      <w:color w:val="auto"/>
      <w:kern w:val="0"/>
      <w:sz w:val="24"/>
      <w:szCs w:val="24"/>
    </w:rPr>
  </w:style>
  <w:style w:type="paragraph" w:styleId="Testofumetto">
    <w:name w:val="Balloon Text"/>
    <w:basedOn w:val="Normale"/>
    <w:semiHidden/>
    <w:rsid w:val="00452E9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C3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31F9"/>
    <w:rPr>
      <w:color w:val="000000"/>
      <w:kern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ED7ED1"/>
    <w:pPr>
      <w:spacing w:line="360" w:lineRule="auto"/>
      <w:ind w:firstLine="720"/>
      <w:jc w:val="both"/>
    </w:pPr>
    <w:rPr>
      <w:color w:val="auto"/>
      <w:kern w:val="0"/>
      <w:sz w:val="24"/>
      <w:szCs w:val="24"/>
    </w:rPr>
  </w:style>
  <w:style w:type="paragraph" w:styleId="Testofumetto">
    <w:name w:val="Balloon Text"/>
    <w:basedOn w:val="Normale"/>
    <w:semiHidden/>
    <w:rsid w:val="00452E9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CC3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esktop\Carta%20Int%20Colori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 Colori</Template>
  <TotalTime>1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Parco del Ticino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Gurro</cp:lastModifiedBy>
  <cp:revision>2</cp:revision>
  <cp:lastPrinted>2016-06-08T16:14:00Z</cp:lastPrinted>
  <dcterms:created xsi:type="dcterms:W3CDTF">2017-08-30T11:17:00Z</dcterms:created>
  <dcterms:modified xsi:type="dcterms:W3CDTF">2017-08-30T11:17:00Z</dcterms:modified>
</cp:coreProperties>
</file>